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0D5FA" w14:textId="77777777" w:rsidR="00DE5966" w:rsidRPr="00DE5966" w:rsidRDefault="00DE5966" w:rsidP="00DE5966">
      <w:pPr>
        <w:ind w:hanging="1521"/>
        <w:rPr>
          <w:rFonts w:cs="Arial"/>
          <w:bCs/>
          <w:sz w:val="20"/>
          <w:szCs w:val="20"/>
          <w:lang w:val="fr-FR" w:eastAsia="ro-RO"/>
        </w:rPr>
      </w:pPr>
      <w:r w:rsidRPr="00DE5966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4A4DC5E4" w14:textId="77777777" w:rsidR="00DE5966" w:rsidRPr="00DE5966" w:rsidRDefault="00DE5966" w:rsidP="00DE5966">
      <w:pPr>
        <w:ind w:left="180"/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E5966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E5966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E5966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E5966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E5966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E5966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24AD8F3A" w14:textId="77777777" w:rsidR="00DE5966" w:rsidRPr="001270A3" w:rsidRDefault="00DE5966" w:rsidP="00DE5966">
      <w:pPr>
        <w:ind w:left="180"/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PEO/459/PEO_P2/OP4/ESO4.1/PEO_A22 </w:t>
      </w:r>
    </w:p>
    <w:p w14:paraId="315C5DEB" w14:textId="77777777" w:rsidR="00DE5966" w:rsidRPr="001270A3" w:rsidRDefault="00DE5966" w:rsidP="00DE5966">
      <w:pPr>
        <w:ind w:left="180"/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337431</w:t>
      </w:r>
    </w:p>
    <w:p w14:paraId="785BD7C3" w14:textId="77777777" w:rsidR="00DE5966" w:rsidRDefault="00DE5966" w:rsidP="00B06DE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right"/>
        <w:rPr>
          <w:rStyle w:val="Bodytext10Exact"/>
          <w:b/>
          <w:sz w:val="24"/>
          <w:szCs w:val="24"/>
          <w:lang w:val="fr-FR"/>
        </w:rPr>
      </w:pPr>
    </w:p>
    <w:p w14:paraId="3A07D271" w14:textId="49CA7E4B" w:rsidR="00B06DE6" w:rsidRPr="00A2126A" w:rsidRDefault="00B06DE6" w:rsidP="00B06DE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right"/>
        <w:rPr>
          <w:rStyle w:val="Bodytext10Exact"/>
          <w:b/>
          <w:sz w:val="24"/>
          <w:szCs w:val="24"/>
          <w:lang w:val="fr-FR"/>
        </w:rPr>
      </w:pPr>
      <w:proofErr w:type="spellStart"/>
      <w:r w:rsidRPr="00A2126A">
        <w:rPr>
          <w:rStyle w:val="Bodytext10Exact"/>
          <w:b/>
          <w:sz w:val="24"/>
          <w:szCs w:val="24"/>
          <w:lang w:val="fr-FR"/>
        </w:rPr>
        <w:t>Formular</w:t>
      </w:r>
      <w:proofErr w:type="spellEnd"/>
      <w:r w:rsidRPr="00A2126A">
        <w:rPr>
          <w:rStyle w:val="Bodytext10Exact"/>
          <w:b/>
          <w:sz w:val="24"/>
          <w:szCs w:val="24"/>
          <w:lang w:val="fr-FR"/>
        </w:rPr>
        <w:t xml:space="preserve"> de </w:t>
      </w:r>
      <w:proofErr w:type="spellStart"/>
      <w:r w:rsidRPr="00A2126A">
        <w:rPr>
          <w:rStyle w:val="Bodytext10Exact"/>
          <w:b/>
          <w:sz w:val="24"/>
          <w:szCs w:val="24"/>
          <w:lang w:val="fr-FR"/>
        </w:rPr>
        <w:t>disponibilitate</w:t>
      </w:r>
      <w:proofErr w:type="spellEnd"/>
      <w:r w:rsidRPr="00A2126A">
        <w:rPr>
          <w:rStyle w:val="Bodytext10Exact"/>
          <w:b/>
          <w:sz w:val="24"/>
          <w:szCs w:val="24"/>
          <w:lang w:val="fr-FR"/>
        </w:rPr>
        <w:t xml:space="preserve"> </w:t>
      </w:r>
    </w:p>
    <w:p w14:paraId="592113B6" w14:textId="77777777" w:rsidR="00B06DE6" w:rsidRPr="00A2126A" w:rsidRDefault="00B06DE6" w:rsidP="00B06DE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4"/>
          <w:szCs w:val="24"/>
          <w:lang w:val="fr-FR"/>
        </w:rPr>
      </w:pPr>
    </w:p>
    <w:p w14:paraId="04E142B1" w14:textId="77777777" w:rsidR="00B06DE6" w:rsidRPr="00A2126A" w:rsidRDefault="00B06DE6" w:rsidP="00B06DE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4"/>
          <w:szCs w:val="24"/>
          <w:lang w:val="fr-FR"/>
        </w:rPr>
      </w:pPr>
    </w:p>
    <w:p w14:paraId="50C82C48" w14:textId="77777777" w:rsidR="00B06DE6" w:rsidRPr="00A2126A" w:rsidRDefault="00B06DE6" w:rsidP="00B06DE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rPr>
          <w:rStyle w:val="Bodytext10Exact"/>
          <w:b/>
          <w:sz w:val="24"/>
          <w:szCs w:val="24"/>
          <w:lang w:val="fr-FR"/>
        </w:rPr>
      </w:pPr>
      <w:proofErr w:type="spellStart"/>
      <w:r w:rsidRPr="00A2126A">
        <w:rPr>
          <w:rStyle w:val="Bodytext10Exact"/>
          <w:b/>
          <w:sz w:val="24"/>
          <w:szCs w:val="24"/>
          <w:lang w:val="fr-FR"/>
        </w:rPr>
        <w:t>Declaraţie</w:t>
      </w:r>
      <w:proofErr w:type="spellEnd"/>
    </w:p>
    <w:p w14:paraId="0236C20F" w14:textId="77777777" w:rsidR="0013246B" w:rsidRPr="00A2126A" w:rsidRDefault="0013246B" w:rsidP="0013246B">
      <w:pPr>
        <w:jc w:val="center"/>
        <w:rPr>
          <w:lang w:val="fr-FR"/>
        </w:rPr>
      </w:pPr>
    </w:p>
    <w:p w14:paraId="09BF6237" w14:textId="77777777" w:rsidR="0013246B" w:rsidRPr="00A2126A" w:rsidRDefault="0013246B" w:rsidP="0013246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proofErr w:type="gramStart"/>
      <w:r w:rsidRPr="00A2126A">
        <w:rPr>
          <w:rStyle w:val="Bodytext10Exact"/>
          <w:sz w:val="22"/>
          <w:szCs w:val="22"/>
          <w:lang w:val="fr-FR"/>
        </w:rPr>
        <w:t>1 .DATE</w:t>
      </w:r>
      <w:proofErr w:type="gramEnd"/>
      <w:r w:rsidRPr="00A2126A">
        <w:rPr>
          <w:rStyle w:val="Bodytext10Exact"/>
          <w:sz w:val="22"/>
          <w:szCs w:val="22"/>
          <w:lang w:val="fr-FR"/>
        </w:rPr>
        <w:t xml:space="preserve"> PERSONALE</w:t>
      </w:r>
    </w:p>
    <w:p w14:paraId="0E278445" w14:textId="77777777" w:rsidR="0013246B" w:rsidRPr="00A2126A" w:rsidRDefault="0013246B" w:rsidP="0013246B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b/>
          <w:sz w:val="22"/>
          <w:szCs w:val="22"/>
          <w:lang w:val="fr-FR"/>
        </w:rPr>
      </w:pPr>
    </w:p>
    <w:p w14:paraId="1D09FC96" w14:textId="77777777" w:rsidR="0013246B" w:rsidRPr="00A2126A" w:rsidRDefault="002058F9" w:rsidP="0013246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proofErr w:type="spellStart"/>
      <w:proofErr w:type="gramStart"/>
      <w:r w:rsidRPr="00A2126A">
        <w:rPr>
          <w:rStyle w:val="Bodytext10Exact"/>
          <w:sz w:val="22"/>
          <w:szCs w:val="22"/>
          <w:lang w:val="fr-FR"/>
        </w:rPr>
        <w:t>Nume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 </w:t>
      </w:r>
      <w:r w:rsidRPr="00A2126A">
        <w:rPr>
          <w:rStyle w:val="Bodytext10Exact"/>
          <w:sz w:val="22"/>
          <w:szCs w:val="22"/>
          <w:lang w:val="fr-FR"/>
        </w:rPr>
        <w:tab/>
      </w:r>
      <w:proofErr w:type="gramEnd"/>
      <w:r w:rsidR="0013246B" w:rsidRPr="00A2126A">
        <w:rPr>
          <w:rStyle w:val="Bodytext10Exact"/>
          <w:sz w:val="22"/>
          <w:szCs w:val="22"/>
          <w:lang w:val="fr-FR"/>
        </w:rPr>
        <w:t>________________________</w:t>
      </w:r>
    </w:p>
    <w:p w14:paraId="232BD38F" w14:textId="77777777" w:rsidR="0013246B" w:rsidRPr="00A2126A" w:rsidRDefault="0013246B" w:rsidP="0013246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</w:p>
    <w:p w14:paraId="635FD499" w14:textId="77777777" w:rsidR="0013246B" w:rsidRPr="00A2126A" w:rsidRDefault="0013246B" w:rsidP="0013246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proofErr w:type="spellStart"/>
      <w:r w:rsidRPr="00A2126A">
        <w:rPr>
          <w:rStyle w:val="Bodytext10Exact"/>
          <w:sz w:val="22"/>
          <w:szCs w:val="22"/>
          <w:lang w:val="fr-FR"/>
        </w:rPr>
        <w:t>Preunume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             ________________________</w:t>
      </w:r>
    </w:p>
    <w:p w14:paraId="6E6BEA40" w14:textId="77777777" w:rsidR="0013246B" w:rsidRPr="00A2126A" w:rsidRDefault="0013246B" w:rsidP="0013246B">
      <w:pPr>
        <w:pStyle w:val="Bodytext100"/>
        <w:shd w:val="clear" w:color="auto" w:fill="auto"/>
        <w:tabs>
          <w:tab w:val="left" w:pos="2082"/>
          <w:tab w:val="left" w:leader="underscore" w:pos="2642"/>
          <w:tab w:val="left" w:leader="underscore" w:pos="4854"/>
        </w:tabs>
        <w:spacing w:after="0" w:line="242" w:lineRule="exact"/>
        <w:ind w:firstLine="0"/>
        <w:jc w:val="both"/>
        <w:rPr>
          <w:b/>
          <w:sz w:val="22"/>
          <w:szCs w:val="22"/>
          <w:lang w:val="fr-FR"/>
        </w:rPr>
      </w:pPr>
    </w:p>
    <w:p w14:paraId="3D069ABA" w14:textId="77777777" w:rsidR="0013246B" w:rsidRPr="00A2126A" w:rsidRDefault="002058F9" w:rsidP="0013246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 xml:space="preserve">Nr. </w:t>
      </w:r>
      <w:r w:rsidR="0013246B" w:rsidRPr="00A2126A">
        <w:rPr>
          <w:rStyle w:val="Bodytext10Exact"/>
          <w:sz w:val="22"/>
          <w:szCs w:val="22"/>
          <w:lang w:val="fr-FR"/>
        </w:rPr>
        <w:t>Telefon           ________________________</w:t>
      </w:r>
    </w:p>
    <w:p w14:paraId="416AA69D" w14:textId="77777777" w:rsidR="0013246B" w:rsidRPr="00A2126A" w:rsidRDefault="0013246B" w:rsidP="0013246B">
      <w:pPr>
        <w:pStyle w:val="Bodytext100"/>
        <w:shd w:val="clear" w:color="auto" w:fill="auto"/>
        <w:tabs>
          <w:tab w:val="left" w:leader="underscore" w:pos="4038"/>
          <w:tab w:val="left" w:leader="underscore" w:pos="4101"/>
          <w:tab w:val="left" w:leader="underscore" w:pos="4943"/>
        </w:tabs>
        <w:spacing w:after="0" w:line="242" w:lineRule="exact"/>
        <w:ind w:firstLine="0"/>
        <w:jc w:val="both"/>
        <w:rPr>
          <w:b/>
          <w:sz w:val="22"/>
          <w:szCs w:val="22"/>
          <w:lang w:val="fr-FR"/>
        </w:rPr>
      </w:pPr>
    </w:p>
    <w:p w14:paraId="3386B518" w14:textId="77777777" w:rsidR="002058F9" w:rsidRPr="00A2126A" w:rsidRDefault="002058F9" w:rsidP="002058F9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>E-mail                  ________________________</w:t>
      </w:r>
    </w:p>
    <w:p w14:paraId="51DE2E50" w14:textId="77777777" w:rsidR="002058F9" w:rsidRPr="00A2126A" w:rsidRDefault="002058F9" w:rsidP="002058F9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sz w:val="22"/>
          <w:szCs w:val="22"/>
          <w:lang w:val="fr-FR"/>
        </w:rPr>
      </w:pPr>
    </w:p>
    <w:p w14:paraId="53A38FAC" w14:textId="77777777" w:rsidR="002058F9" w:rsidRPr="00A2126A" w:rsidRDefault="002058F9" w:rsidP="002058F9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proofErr w:type="spellStart"/>
      <w:r w:rsidRPr="00A2126A">
        <w:rPr>
          <w:rStyle w:val="Bodytext10Exact"/>
          <w:sz w:val="22"/>
          <w:szCs w:val="22"/>
          <w:lang w:val="fr-FR"/>
        </w:rPr>
        <w:t>Postul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vizat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          ________________________</w:t>
      </w:r>
    </w:p>
    <w:p w14:paraId="44CBA6CE" w14:textId="77777777" w:rsidR="002058F9" w:rsidRPr="00A2126A" w:rsidRDefault="002058F9" w:rsidP="0013246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sz w:val="22"/>
          <w:szCs w:val="22"/>
          <w:lang w:val="fr-FR"/>
        </w:rPr>
      </w:pPr>
    </w:p>
    <w:p w14:paraId="53CB0733" w14:textId="77777777" w:rsidR="0013246B" w:rsidRPr="00A2126A" w:rsidRDefault="002058F9" w:rsidP="0013246B">
      <w:pPr>
        <w:pStyle w:val="Bodytext100"/>
        <w:shd w:val="clear" w:color="auto" w:fill="auto"/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  <w:proofErr w:type="spellStart"/>
      <w:r w:rsidRPr="00A2126A">
        <w:rPr>
          <w:rStyle w:val="Bodytext10Exact"/>
          <w:sz w:val="22"/>
          <w:szCs w:val="22"/>
          <w:lang w:val="fr-FR"/>
        </w:rPr>
        <w:t>În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cadrul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proiectului</w:t>
      </w:r>
      <w:proofErr w:type="spellEnd"/>
      <w:r w:rsidR="0013246B" w:rsidRPr="00A2126A">
        <w:rPr>
          <w:rStyle w:val="Bodytext10Exact"/>
          <w:sz w:val="22"/>
          <w:szCs w:val="22"/>
          <w:lang w:val="fr-FR"/>
        </w:rPr>
        <w:t xml:space="preserve">    ________________________</w:t>
      </w:r>
    </w:p>
    <w:p w14:paraId="2EE00B9E" w14:textId="77777777" w:rsidR="0013246B" w:rsidRPr="00A2126A" w:rsidRDefault="0013246B" w:rsidP="0013246B">
      <w:pPr>
        <w:pStyle w:val="Bodytext100"/>
        <w:shd w:val="clear" w:color="auto" w:fill="auto"/>
        <w:spacing w:after="0" w:line="242" w:lineRule="exact"/>
        <w:ind w:firstLine="0"/>
        <w:jc w:val="both"/>
        <w:rPr>
          <w:b/>
          <w:sz w:val="22"/>
          <w:szCs w:val="22"/>
          <w:lang w:val="fr-FR"/>
        </w:rPr>
      </w:pPr>
    </w:p>
    <w:p w14:paraId="642A68F0" w14:textId="77777777" w:rsidR="0013246B" w:rsidRPr="00A2126A" w:rsidRDefault="0013246B" w:rsidP="0013246B">
      <w:pPr>
        <w:pStyle w:val="Bodytext100"/>
        <w:shd w:val="clear" w:color="auto" w:fill="auto"/>
        <w:spacing w:after="214" w:line="242" w:lineRule="exact"/>
        <w:ind w:firstLine="0"/>
        <w:jc w:val="both"/>
        <w:rPr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>2. DISPONIBILITATE DE A EFECTUA DEPLASĂRI ÎN ŢARĂ</w:t>
      </w:r>
    </w:p>
    <w:p w14:paraId="4A08B666" w14:textId="77777777" w:rsidR="0013246B" w:rsidRPr="00A2126A" w:rsidRDefault="0013246B" w:rsidP="0013246B">
      <w:pPr>
        <w:pStyle w:val="Bodytext100"/>
        <w:shd w:val="clear" w:color="auto" w:fill="auto"/>
        <w:spacing w:after="196" w:line="200" w:lineRule="exact"/>
        <w:ind w:firstLine="0"/>
        <w:jc w:val="left"/>
        <w:rPr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 xml:space="preserve">Da </w:t>
      </w:r>
    </w:p>
    <w:p w14:paraId="4B4A4085" w14:textId="77777777" w:rsidR="0013246B" w:rsidRPr="00A2126A" w:rsidRDefault="0013246B" w:rsidP="0013246B">
      <w:pPr>
        <w:pStyle w:val="Bodytext100"/>
        <w:shd w:val="clear" w:color="auto" w:fill="auto"/>
        <w:spacing w:after="0" w:line="200" w:lineRule="exact"/>
        <w:ind w:firstLine="0"/>
        <w:jc w:val="left"/>
        <w:rPr>
          <w:rStyle w:val="Bodytext10Exact"/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>Nu</w:t>
      </w:r>
    </w:p>
    <w:p w14:paraId="7A9A0382" w14:textId="77777777" w:rsidR="0013246B" w:rsidRPr="00A2126A" w:rsidRDefault="0013246B" w:rsidP="0013246B">
      <w:pPr>
        <w:pStyle w:val="Bodytext100"/>
        <w:shd w:val="clear" w:color="auto" w:fill="auto"/>
        <w:spacing w:after="0" w:line="200" w:lineRule="exact"/>
        <w:ind w:left="4320" w:firstLine="0"/>
        <w:jc w:val="left"/>
        <w:rPr>
          <w:rStyle w:val="Bodytext10Exact"/>
          <w:b/>
          <w:sz w:val="22"/>
          <w:szCs w:val="22"/>
          <w:lang w:val="fr-FR"/>
        </w:rPr>
      </w:pPr>
    </w:p>
    <w:p w14:paraId="0185803A" w14:textId="77777777" w:rsidR="0013246B" w:rsidRPr="00A2126A" w:rsidRDefault="0013246B" w:rsidP="0013246B">
      <w:pPr>
        <w:pStyle w:val="Bodytext100"/>
        <w:shd w:val="clear" w:color="auto" w:fill="auto"/>
        <w:spacing w:after="0" w:line="200" w:lineRule="exact"/>
        <w:ind w:left="4320" w:firstLine="0"/>
        <w:jc w:val="left"/>
        <w:rPr>
          <w:b/>
          <w:sz w:val="22"/>
          <w:szCs w:val="22"/>
          <w:lang w:val="fr-FR"/>
        </w:rPr>
      </w:pPr>
    </w:p>
    <w:p w14:paraId="7994D70E" w14:textId="77777777" w:rsidR="0013246B" w:rsidRPr="00A2126A" w:rsidRDefault="0013246B" w:rsidP="0013246B">
      <w:pPr>
        <w:pStyle w:val="Bodytext100"/>
        <w:shd w:val="clear" w:color="auto" w:fill="auto"/>
        <w:spacing w:after="184" w:line="200" w:lineRule="exact"/>
        <w:ind w:firstLine="0"/>
        <w:jc w:val="left"/>
        <w:rPr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>3. DISPONIBILITATE</w:t>
      </w:r>
    </w:p>
    <w:p w14:paraId="5E0B37CF" w14:textId="558C43BD" w:rsidR="0013246B" w:rsidRPr="00A2126A" w:rsidRDefault="0013246B" w:rsidP="002C67A6">
      <w:pPr>
        <w:pStyle w:val="Bodytext100"/>
        <w:shd w:val="clear" w:color="auto" w:fill="auto"/>
        <w:spacing w:after="266" w:line="276" w:lineRule="auto"/>
        <w:ind w:right="20" w:firstLine="0"/>
        <w:jc w:val="both"/>
        <w:rPr>
          <w:b/>
          <w:sz w:val="22"/>
          <w:szCs w:val="22"/>
          <w:lang w:val="fr-FR"/>
        </w:rPr>
      </w:pPr>
      <w:proofErr w:type="spellStart"/>
      <w:r w:rsidRPr="00A2126A">
        <w:rPr>
          <w:rStyle w:val="Bodytext10Exact"/>
          <w:sz w:val="22"/>
          <w:szCs w:val="22"/>
          <w:lang w:val="fr-FR"/>
        </w:rPr>
        <w:t>Sunt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apt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şi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disponibil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s</w:t>
      </w:r>
      <w:r w:rsidR="002C67A6" w:rsidRPr="00A2126A">
        <w:rPr>
          <w:rStyle w:val="Bodytext10Exact"/>
          <w:sz w:val="22"/>
          <w:szCs w:val="22"/>
          <w:lang w:val="fr-FR"/>
        </w:rPr>
        <w:t>ă</w:t>
      </w:r>
      <w:proofErr w:type="spellEnd"/>
      <w:r w:rsidR="002C67A6"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="002C67A6" w:rsidRPr="00A2126A">
        <w:rPr>
          <w:rStyle w:val="Bodytext10Exact"/>
          <w:sz w:val="22"/>
          <w:szCs w:val="22"/>
          <w:lang w:val="fr-FR"/>
        </w:rPr>
        <w:t>lucrez</w:t>
      </w:r>
      <w:proofErr w:type="spellEnd"/>
      <w:r w:rsidR="002C67A6" w:rsidRPr="00A2126A">
        <w:rPr>
          <w:rStyle w:val="Bodytext10Exact"/>
          <w:sz w:val="22"/>
          <w:szCs w:val="22"/>
          <w:lang w:val="fr-FR"/>
        </w:rPr>
        <w:t xml:space="preserve"> </w:t>
      </w:r>
      <w:proofErr w:type="gramStart"/>
      <w:r w:rsidR="002C67A6" w:rsidRPr="00A2126A">
        <w:rPr>
          <w:rStyle w:val="Bodytext10Exact"/>
          <w:sz w:val="22"/>
          <w:szCs w:val="22"/>
          <w:lang w:val="fr-FR"/>
        </w:rPr>
        <w:t>ca</w:t>
      </w:r>
      <w:proofErr w:type="gramEnd"/>
      <w:r w:rsidR="002C67A6" w:rsidRPr="00A2126A">
        <w:rPr>
          <w:rStyle w:val="Bodytext10Exact"/>
          <w:sz w:val="22"/>
          <w:szCs w:val="22"/>
          <w:lang w:val="fr-FR"/>
        </w:rPr>
        <w:t xml:space="preserve"> E</w:t>
      </w:r>
      <w:r w:rsidRPr="00A2126A">
        <w:rPr>
          <w:rStyle w:val="Bodytext10Exact"/>
          <w:sz w:val="22"/>
          <w:szCs w:val="22"/>
          <w:lang w:val="fr-FR"/>
        </w:rPr>
        <w:t xml:space="preserve">xpert </w:t>
      </w:r>
      <w:proofErr w:type="spellStart"/>
      <w:r w:rsidR="002C67A6" w:rsidRPr="00A2126A">
        <w:rPr>
          <w:rStyle w:val="Bodytext10Exact"/>
          <w:sz w:val="22"/>
          <w:szCs w:val="22"/>
          <w:lang w:val="fr-FR"/>
        </w:rPr>
        <w:t>extern</w:t>
      </w:r>
      <w:proofErr w:type="spellEnd"/>
      <w:r w:rsidR="002C67A6"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în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perioada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r w:rsidR="00A2126A">
        <w:rPr>
          <w:rStyle w:val="Bodytext10Exact"/>
          <w:sz w:val="22"/>
          <w:szCs w:val="22"/>
          <w:lang w:val="fr-FR"/>
        </w:rPr>
        <w:t>______________________</w:t>
      </w:r>
      <w:proofErr w:type="spellStart"/>
      <w:r w:rsidRPr="00A2126A">
        <w:rPr>
          <w:rStyle w:val="Bodytext10Exact"/>
          <w:sz w:val="22"/>
          <w:szCs w:val="22"/>
          <w:lang w:val="fr-FR"/>
        </w:rPr>
        <w:t>în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limita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numărului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de ore/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zi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conform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C</w:t>
      </w:r>
      <w:r w:rsidR="002058F9" w:rsidRPr="00A2126A">
        <w:rPr>
          <w:rStyle w:val="Bodytext10Exact"/>
          <w:sz w:val="22"/>
          <w:szCs w:val="22"/>
          <w:lang w:val="fr-FR"/>
        </w:rPr>
        <w:t>ontractului</w:t>
      </w:r>
      <w:proofErr w:type="spellEnd"/>
      <w:r w:rsidR="002058F9"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I</w:t>
      </w:r>
      <w:r w:rsidR="002058F9" w:rsidRPr="00A2126A">
        <w:rPr>
          <w:rStyle w:val="Bodytext10Exact"/>
          <w:sz w:val="22"/>
          <w:szCs w:val="22"/>
          <w:lang w:val="fr-FR"/>
        </w:rPr>
        <w:t>ndividual</w:t>
      </w:r>
      <w:proofErr w:type="spellEnd"/>
      <w:r w:rsidR="002058F9" w:rsidRPr="00A2126A">
        <w:rPr>
          <w:rStyle w:val="Bodytext10Exact"/>
          <w:sz w:val="22"/>
          <w:szCs w:val="22"/>
          <w:lang w:val="fr-FR"/>
        </w:rPr>
        <w:t xml:space="preserve"> de </w:t>
      </w:r>
      <w:proofErr w:type="spellStart"/>
      <w:r w:rsidR="002058F9" w:rsidRPr="00A2126A">
        <w:rPr>
          <w:rStyle w:val="Bodytext10Exact"/>
          <w:sz w:val="22"/>
          <w:szCs w:val="22"/>
          <w:lang w:val="fr-FR"/>
        </w:rPr>
        <w:t>muncă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ce va fi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semnat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între</w:t>
      </w:r>
      <w:proofErr w:type="spellEnd"/>
      <w:r w:rsidRPr="00A2126A">
        <w:rPr>
          <w:rStyle w:val="Bodytext10Exact"/>
          <w:sz w:val="22"/>
          <w:szCs w:val="22"/>
          <w:lang w:val="fr-FR"/>
        </w:rPr>
        <w:t xml:space="preserve"> </w:t>
      </w:r>
      <w:proofErr w:type="spellStart"/>
      <w:r w:rsidRPr="00A2126A">
        <w:rPr>
          <w:rStyle w:val="Bodytext10Exact"/>
          <w:sz w:val="22"/>
          <w:szCs w:val="22"/>
          <w:lang w:val="fr-FR"/>
        </w:rPr>
        <w:t>părți</w:t>
      </w:r>
      <w:proofErr w:type="spellEnd"/>
    </w:p>
    <w:p w14:paraId="6F68F203" w14:textId="77777777" w:rsidR="0013246B" w:rsidRPr="00A2126A" w:rsidRDefault="0013246B" w:rsidP="0013246B">
      <w:pPr>
        <w:pStyle w:val="Bodytext100"/>
        <w:shd w:val="clear" w:color="auto" w:fill="auto"/>
        <w:spacing w:after="0" w:line="200" w:lineRule="exact"/>
        <w:ind w:right="20" w:firstLine="0"/>
        <w:jc w:val="left"/>
        <w:rPr>
          <w:rStyle w:val="Bodytext10Exact"/>
          <w:b/>
          <w:sz w:val="22"/>
          <w:szCs w:val="22"/>
          <w:lang w:val="fr-FR"/>
        </w:rPr>
      </w:pPr>
      <w:r w:rsidRPr="00A2126A">
        <w:rPr>
          <w:rStyle w:val="Bodytext10Exact"/>
          <w:sz w:val="22"/>
          <w:szCs w:val="22"/>
          <w:lang w:val="fr-FR"/>
        </w:rPr>
        <w:t>Da</w:t>
      </w:r>
    </w:p>
    <w:p w14:paraId="281959EC" w14:textId="77777777" w:rsidR="0013246B" w:rsidRPr="00A2126A" w:rsidRDefault="0013246B" w:rsidP="0013246B">
      <w:pPr>
        <w:pStyle w:val="Bodytext100"/>
        <w:shd w:val="clear" w:color="auto" w:fill="auto"/>
        <w:spacing w:after="0" w:line="200" w:lineRule="exact"/>
        <w:ind w:right="20" w:firstLine="0"/>
        <w:rPr>
          <w:b/>
          <w:sz w:val="22"/>
          <w:szCs w:val="22"/>
          <w:lang w:val="fr-FR"/>
        </w:rPr>
      </w:pPr>
    </w:p>
    <w:p w14:paraId="6F9B7DE3" w14:textId="77777777" w:rsidR="0013246B" w:rsidRPr="00A2126A" w:rsidRDefault="0013246B" w:rsidP="0013246B">
      <w:pPr>
        <w:pStyle w:val="Tablecaption40"/>
        <w:shd w:val="clear" w:color="auto" w:fill="auto"/>
        <w:spacing w:line="200" w:lineRule="exact"/>
        <w:rPr>
          <w:sz w:val="22"/>
          <w:szCs w:val="22"/>
          <w:lang w:val="fr-FR"/>
        </w:rPr>
      </w:pPr>
      <w:r w:rsidRPr="00A2126A">
        <w:rPr>
          <w:sz w:val="22"/>
          <w:szCs w:val="22"/>
          <w:lang w:val="fr-FR"/>
        </w:rPr>
        <w:t>Nu</w:t>
      </w:r>
    </w:p>
    <w:p w14:paraId="3B394E6C" w14:textId="77777777" w:rsidR="0013246B" w:rsidRPr="00A2126A" w:rsidRDefault="0013246B" w:rsidP="0013246B">
      <w:pPr>
        <w:pStyle w:val="Tablecaption40"/>
        <w:shd w:val="clear" w:color="auto" w:fill="auto"/>
        <w:spacing w:line="200" w:lineRule="exact"/>
        <w:rPr>
          <w:b/>
          <w:sz w:val="22"/>
          <w:szCs w:val="22"/>
          <w:lang w:val="fr-FR"/>
        </w:rPr>
      </w:pPr>
    </w:p>
    <w:p w14:paraId="44CB2A78" w14:textId="77777777" w:rsidR="00F7414D" w:rsidRPr="00A2126A" w:rsidRDefault="00F7414D" w:rsidP="00F7414D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</w:p>
    <w:p w14:paraId="4129272B" w14:textId="77777777" w:rsidR="00B06DE6" w:rsidRPr="00A2126A" w:rsidRDefault="00B06DE6" w:rsidP="00B06DE6">
      <w:pPr>
        <w:ind w:left="0"/>
        <w:rPr>
          <w:b/>
          <w:lang w:val="fr-FR"/>
        </w:rPr>
      </w:pPr>
      <w:proofErr w:type="spellStart"/>
      <w:r w:rsidRPr="00A2126A">
        <w:rPr>
          <w:b/>
          <w:lang w:val="fr-FR"/>
        </w:rPr>
        <w:t>Fiecare</w:t>
      </w:r>
      <w:proofErr w:type="spellEnd"/>
      <w:r w:rsidRPr="00A2126A">
        <w:rPr>
          <w:b/>
          <w:lang w:val="fr-FR"/>
        </w:rPr>
        <w:t xml:space="preserve"> candidat </w:t>
      </w:r>
      <w:proofErr w:type="spellStart"/>
      <w:r w:rsidRPr="00A2126A">
        <w:rPr>
          <w:b/>
          <w:lang w:val="fr-FR"/>
        </w:rPr>
        <w:t>îşi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asumă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responsabilitatea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declaraţiei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disponibilităţii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pentru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perioada</w:t>
      </w:r>
      <w:proofErr w:type="spellEnd"/>
      <w:r w:rsidRPr="00A2126A">
        <w:rPr>
          <w:b/>
          <w:lang w:val="fr-FR"/>
        </w:rPr>
        <w:t xml:space="preserve"> de</w:t>
      </w:r>
      <w:r w:rsidRPr="00A2126A">
        <w:rPr>
          <w:b/>
          <w:lang w:val="fr-FR"/>
        </w:rPr>
        <w:br/>
      </w:r>
      <w:proofErr w:type="spellStart"/>
      <w:r w:rsidRPr="00A2126A">
        <w:rPr>
          <w:b/>
          <w:lang w:val="fr-FR"/>
        </w:rPr>
        <w:t>angajare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prevăzută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în</w:t>
      </w:r>
      <w:proofErr w:type="spellEnd"/>
      <w:r w:rsidRPr="00A2126A">
        <w:rPr>
          <w:b/>
          <w:lang w:val="fr-FR"/>
        </w:rPr>
        <w:t xml:space="preserve"> </w:t>
      </w:r>
      <w:proofErr w:type="spellStart"/>
      <w:r w:rsidRPr="00A2126A">
        <w:rPr>
          <w:b/>
          <w:lang w:val="fr-FR"/>
        </w:rPr>
        <w:t>anunţul</w:t>
      </w:r>
      <w:proofErr w:type="spellEnd"/>
      <w:r w:rsidRPr="00A2126A">
        <w:rPr>
          <w:b/>
          <w:lang w:val="fr-FR"/>
        </w:rPr>
        <w:t xml:space="preserve"> de </w:t>
      </w:r>
      <w:proofErr w:type="spellStart"/>
      <w:r w:rsidRPr="00A2126A">
        <w:rPr>
          <w:b/>
          <w:lang w:val="fr-FR"/>
        </w:rPr>
        <w:t>selecţie</w:t>
      </w:r>
      <w:proofErr w:type="spellEnd"/>
      <w:r w:rsidRPr="00A2126A">
        <w:rPr>
          <w:b/>
          <w:lang w:val="fr-FR"/>
        </w:rPr>
        <w:t>.</w:t>
      </w:r>
    </w:p>
    <w:p w14:paraId="71F8C310" w14:textId="77777777" w:rsidR="002058F9" w:rsidRPr="00A2126A" w:rsidRDefault="002058F9" w:rsidP="00F7414D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</w:p>
    <w:p w14:paraId="6F603359" w14:textId="77777777" w:rsidR="002058F9" w:rsidRPr="00A2126A" w:rsidRDefault="002058F9" w:rsidP="00F7414D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  <w:lang w:val="fr-FR"/>
        </w:rPr>
      </w:pPr>
    </w:p>
    <w:p w14:paraId="589EC4F5" w14:textId="77777777" w:rsidR="00F7414D" w:rsidRPr="002058F9" w:rsidRDefault="002058F9" w:rsidP="002058F9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360" w:lineRule="auto"/>
        <w:ind w:firstLine="0"/>
        <w:jc w:val="both"/>
        <w:rPr>
          <w:rStyle w:val="Bodytext2TrebuchetMS"/>
          <w:b w:val="0"/>
          <w:sz w:val="22"/>
          <w:szCs w:val="22"/>
        </w:rPr>
      </w:pPr>
      <w:r>
        <w:rPr>
          <w:rStyle w:val="Bodytext2TrebuchetMS"/>
          <w:b w:val="0"/>
          <w:sz w:val="22"/>
          <w:szCs w:val="22"/>
        </w:rPr>
        <w:t xml:space="preserve">Data completării,                                                                           </w:t>
      </w:r>
      <w:r w:rsidRPr="002058F9">
        <w:rPr>
          <w:rStyle w:val="Bodytext2TrebuchetMS"/>
          <w:b w:val="0"/>
          <w:sz w:val="22"/>
          <w:szCs w:val="22"/>
        </w:rPr>
        <w:t>Semnătura</w:t>
      </w:r>
      <w:r>
        <w:rPr>
          <w:rStyle w:val="Bodytext2TrebuchetMS"/>
          <w:b w:val="0"/>
          <w:sz w:val="22"/>
          <w:szCs w:val="22"/>
        </w:rPr>
        <w:t>,</w:t>
      </w:r>
    </w:p>
    <w:p w14:paraId="6020D62C" w14:textId="1CD25E97" w:rsidR="00C50336" w:rsidRPr="00F7414D" w:rsidRDefault="002058F9" w:rsidP="00DE5966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360" w:lineRule="auto"/>
        <w:ind w:firstLine="0"/>
        <w:jc w:val="both"/>
      </w:pPr>
      <w:r>
        <w:rPr>
          <w:rStyle w:val="Bodytext2TrebuchetMS"/>
          <w:b w:val="0"/>
          <w:sz w:val="22"/>
          <w:szCs w:val="22"/>
        </w:rPr>
        <w:t xml:space="preserve">_______________                                                                    </w:t>
      </w:r>
      <w:r w:rsidR="005F77EC">
        <w:rPr>
          <w:rStyle w:val="Bodytext2TrebuchetMS"/>
          <w:b w:val="0"/>
          <w:sz w:val="22"/>
          <w:szCs w:val="22"/>
        </w:rPr>
        <w:t xml:space="preserve">   </w:t>
      </w:r>
      <w:r>
        <w:rPr>
          <w:rStyle w:val="Bodytext2TrebuchetMS"/>
          <w:b w:val="0"/>
          <w:sz w:val="22"/>
          <w:szCs w:val="22"/>
        </w:rPr>
        <w:t>________________</w:t>
      </w:r>
    </w:p>
    <w:sectPr w:rsidR="00C50336" w:rsidRPr="00F7414D" w:rsidSect="002058F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670" w:right="648" w:bottom="1699" w:left="1260" w:header="562" w:footer="5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D4430" w14:textId="77777777" w:rsidR="00143210" w:rsidRDefault="00143210" w:rsidP="00CD5B3B">
      <w:r>
        <w:separator/>
      </w:r>
    </w:p>
  </w:endnote>
  <w:endnote w:type="continuationSeparator" w:id="0">
    <w:p w14:paraId="6EA4C701" w14:textId="77777777" w:rsidR="00143210" w:rsidRDefault="00143210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7BEBF" w14:textId="77777777" w:rsidR="00BE7B02" w:rsidRPr="00443AE8" w:rsidRDefault="00BE7B02" w:rsidP="00C94CC6">
    <w:pPr>
      <w:pStyle w:val="Footer"/>
      <w:spacing w:after="0" w:line="240" w:lineRule="auto"/>
      <w:ind w:left="1134"/>
      <w:rPr>
        <w:sz w:val="16"/>
        <w:szCs w:val="14"/>
        <w:lang w:val="ro-RO"/>
      </w:rPr>
    </w:pPr>
    <w:r>
      <w:rPr>
        <w:sz w:val="16"/>
        <w:szCs w:val="14"/>
        <w:lang w:val="ro-RO"/>
      </w:rPr>
      <w:tab/>
    </w:r>
    <w:r>
      <w:rPr>
        <w:sz w:val="16"/>
        <w:szCs w:val="14"/>
        <w:lang w:val="ro-RO"/>
      </w:rPr>
      <w:tab/>
    </w:r>
    <w:r w:rsidRPr="00BE7B02">
      <w:rPr>
        <w:sz w:val="14"/>
        <w:szCs w:val="14"/>
        <w:lang w:val="ro-RO"/>
      </w:rPr>
      <w:fldChar w:fldCharType="begin"/>
    </w:r>
    <w:r w:rsidRPr="00BE7B02">
      <w:rPr>
        <w:sz w:val="14"/>
        <w:szCs w:val="14"/>
        <w:lang w:val="ro-RO"/>
      </w:rPr>
      <w:instrText>PAGE   \* MERGEFORMAT</w:instrText>
    </w:r>
    <w:r w:rsidRPr="00BE7B02">
      <w:rPr>
        <w:sz w:val="14"/>
        <w:szCs w:val="14"/>
        <w:lang w:val="ro-RO"/>
      </w:rPr>
      <w:fldChar w:fldCharType="separate"/>
    </w:r>
    <w:r w:rsidR="0013246B">
      <w:rPr>
        <w:noProof/>
        <w:sz w:val="14"/>
        <w:szCs w:val="14"/>
        <w:lang w:val="ro-RO"/>
      </w:rPr>
      <w:t>2</w:t>
    </w:r>
    <w:r w:rsidRPr="00BE7B02">
      <w:rPr>
        <w:sz w:val="14"/>
        <w:szCs w:val="14"/>
        <w:lang w:val="ro-RO"/>
      </w:rPr>
      <w:fldChar w:fldCharType="end"/>
    </w:r>
    <w:r>
      <w:rPr>
        <w:sz w:val="16"/>
        <w:szCs w:val="14"/>
        <w:lang w:val="ro-RO"/>
      </w:rPr>
      <w:tab/>
    </w:r>
  </w:p>
  <w:p w14:paraId="00AD9D80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6"/>
        <w:szCs w:val="14"/>
        <w:lang w:val="ro-RO"/>
      </w:rPr>
    </w:pPr>
    <w:r w:rsidRPr="00443AE8">
      <w:rPr>
        <w:sz w:val="14"/>
        <w:szCs w:val="14"/>
        <w:lang w:val="ro-RO"/>
      </w:rPr>
      <w:t xml:space="preserve">AGENŢIA </w:t>
    </w:r>
    <w:r>
      <w:rPr>
        <w:sz w:val="14"/>
        <w:szCs w:val="14"/>
        <w:lang w:val="ro-RO"/>
      </w:rPr>
      <w:t xml:space="preserve">JUDEŢEANĂ </w:t>
    </w:r>
    <w:r w:rsidRPr="00443AE8">
      <w:rPr>
        <w:sz w:val="14"/>
        <w:szCs w:val="14"/>
        <w:lang w:val="ro-RO"/>
      </w:rPr>
      <w:t>PENTRU OCUPAREA FORŢEI DE MUNCĂ</w:t>
    </w:r>
    <w:r>
      <w:rPr>
        <w:sz w:val="14"/>
        <w:szCs w:val="14"/>
        <w:lang w:val="ro-RO"/>
      </w:rPr>
      <w:t xml:space="preserve"> HUNEDOARA</w:t>
    </w:r>
  </w:p>
  <w:p w14:paraId="1F7FF17F" w14:textId="77777777" w:rsidR="003754F2" w:rsidRPr="00443AE8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 w:rsidRPr="00443AE8">
      <w:rPr>
        <w:sz w:val="14"/>
        <w:szCs w:val="14"/>
        <w:lang w:val="ro-RO"/>
      </w:rPr>
      <w:t>Operator de d</w:t>
    </w:r>
    <w:r>
      <w:rPr>
        <w:sz w:val="14"/>
        <w:szCs w:val="14"/>
        <w:lang w:val="ro-RO"/>
      </w:rPr>
      <w:t>ate cu caracter personal nr. 578</w:t>
    </w:r>
  </w:p>
  <w:p w14:paraId="0A605F3F" w14:textId="77777777" w:rsidR="003754F2" w:rsidRPr="009F2D89" w:rsidRDefault="003754F2" w:rsidP="003754F2">
    <w:pPr>
      <w:pStyle w:val="Footer"/>
      <w:spacing w:after="0" w:line="240" w:lineRule="auto"/>
      <w:ind w:left="1134"/>
      <w:rPr>
        <w:b/>
        <w:sz w:val="14"/>
        <w:szCs w:val="14"/>
        <w:lang w:val="ro-RO"/>
      </w:rPr>
    </w:pPr>
    <w:r w:rsidRPr="00A2126A">
      <w:rPr>
        <w:rStyle w:val="Strong"/>
        <w:b w:val="0"/>
        <w:sz w:val="14"/>
        <w:szCs w:val="14"/>
        <w:lang w:val="ro-RO"/>
      </w:rPr>
      <w:t>Piata Unirii, nr. 2, Deva</w:t>
    </w:r>
  </w:p>
  <w:p w14:paraId="2E32A527" w14:textId="77777777" w:rsidR="003754F2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>Tel.</w:t>
    </w:r>
    <w:r w:rsidRPr="00A2126A">
      <w:rPr>
        <w:sz w:val="14"/>
        <w:szCs w:val="14"/>
        <w:lang w:val="ro-RO"/>
      </w:rPr>
      <w:t xml:space="preserve"> +4 0254 216 151; Fax +4 0254 216 088</w:t>
    </w:r>
    <w:r>
      <w:rPr>
        <w:sz w:val="14"/>
        <w:szCs w:val="14"/>
        <w:lang w:val="ro-RO"/>
      </w:rPr>
      <w:t xml:space="preserve"> </w:t>
    </w:r>
  </w:p>
  <w:p w14:paraId="67F6A045" w14:textId="77777777" w:rsidR="003754F2" w:rsidRPr="00B63D83" w:rsidRDefault="003754F2" w:rsidP="003754F2">
    <w:pPr>
      <w:pStyle w:val="Footer"/>
      <w:spacing w:after="0" w:line="240" w:lineRule="auto"/>
      <w:ind w:left="1134"/>
      <w:rPr>
        <w:sz w:val="14"/>
        <w:szCs w:val="14"/>
        <w:lang w:val="ro-RO"/>
      </w:rPr>
    </w:pPr>
    <w:r>
      <w:rPr>
        <w:sz w:val="14"/>
        <w:szCs w:val="14"/>
        <w:lang w:val="ro-RO"/>
      </w:rPr>
      <w:t xml:space="preserve">e-mail: </w:t>
    </w:r>
    <w:r w:rsidRPr="003754F2">
      <w:rPr>
        <w:sz w:val="14"/>
        <w:szCs w:val="14"/>
        <w:lang w:val="ro-RO"/>
      </w:rPr>
      <w:t>ajofm@hd.anofm.ro</w:t>
    </w:r>
  </w:p>
  <w:p w14:paraId="7B6F6A1E" w14:textId="77777777" w:rsidR="003754F2" w:rsidRPr="00A2126A" w:rsidRDefault="003754F2" w:rsidP="003754F2">
    <w:pPr>
      <w:pStyle w:val="Footer"/>
      <w:spacing w:after="0" w:line="240" w:lineRule="auto"/>
      <w:ind w:left="1134"/>
      <w:rPr>
        <w:b/>
        <w:lang w:val="ro-RO"/>
      </w:rPr>
    </w:pPr>
    <w:r w:rsidRPr="003754F2">
      <w:rPr>
        <w:b/>
        <w:sz w:val="14"/>
        <w:szCs w:val="14"/>
        <w:lang w:val="ro-RO"/>
      </w:rPr>
      <w:t>www.ajofmhd.ro</w:t>
    </w:r>
    <w:r>
      <w:rPr>
        <w:b/>
        <w:sz w:val="14"/>
        <w:szCs w:val="14"/>
        <w:lang w:val="ro-RO"/>
      </w:rPr>
      <w:t xml:space="preserve"> </w:t>
    </w:r>
  </w:p>
  <w:p w14:paraId="7C46EA65" w14:textId="77777777" w:rsidR="002C59E9" w:rsidRPr="00A2126A" w:rsidRDefault="002C59E9" w:rsidP="00C94CC6">
    <w:pPr>
      <w:pStyle w:val="Footer"/>
      <w:spacing w:after="0" w:line="240" w:lineRule="auto"/>
      <w:ind w:left="1134"/>
      <w:rPr>
        <w:lang w:val="ro-R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E84BC" w14:textId="77777777" w:rsidR="00DE5966" w:rsidRPr="001270A3" w:rsidRDefault="00DE5966" w:rsidP="00DE5966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 w:rsidRPr="001270A3">
      <w:rPr>
        <w:rFonts w:ascii="Trebuchet MS" w:hAnsi="Trebuchet MS" w:cs="Arial"/>
        <w:bCs/>
        <w:sz w:val="18"/>
        <w:szCs w:val="18"/>
      </w:rPr>
      <w:t>TINERET PENTRU VIITOR - Cod SMIS 337431</w:t>
    </w:r>
  </w:p>
  <w:p w14:paraId="61B6C10A" w14:textId="77777777" w:rsidR="00DE5966" w:rsidRPr="001270A3" w:rsidRDefault="00DE5966" w:rsidP="00DE5966">
    <w:pPr>
      <w:pStyle w:val="Footer"/>
      <w:jc w:val="center"/>
      <w:rPr>
        <w:bCs/>
        <w:color w:val="0070C0"/>
        <w:sz w:val="18"/>
        <w:szCs w:val="18"/>
      </w:rPr>
    </w:pPr>
    <w:proofErr w:type="spellStart"/>
    <w:r w:rsidRPr="001270A3">
      <w:rPr>
        <w:rFonts w:cs="Arial"/>
        <w:bCs/>
        <w:sz w:val="18"/>
        <w:szCs w:val="18"/>
      </w:rPr>
      <w:t>Proiect</w:t>
    </w:r>
    <w:proofErr w:type="spellEnd"/>
    <w:r w:rsidRPr="001270A3">
      <w:rPr>
        <w:rFonts w:cs="Arial"/>
        <w:bCs/>
        <w:sz w:val="18"/>
        <w:szCs w:val="18"/>
      </w:rPr>
      <w:t xml:space="preserve"> </w:t>
    </w:r>
    <w:proofErr w:type="spellStart"/>
    <w:r w:rsidRPr="001270A3">
      <w:rPr>
        <w:rFonts w:cs="Arial"/>
        <w:bCs/>
        <w:sz w:val="18"/>
        <w:szCs w:val="18"/>
      </w:rPr>
      <w:t>cofinanțat</w:t>
    </w:r>
    <w:proofErr w:type="spellEnd"/>
    <w:r w:rsidRPr="001270A3">
      <w:rPr>
        <w:rFonts w:cs="Arial"/>
        <w:bCs/>
        <w:sz w:val="18"/>
        <w:szCs w:val="18"/>
      </w:rPr>
      <w:t xml:space="preserve"> din Fondul Social European Plus </w:t>
    </w:r>
    <w:proofErr w:type="spellStart"/>
    <w:r w:rsidRPr="001270A3">
      <w:rPr>
        <w:rFonts w:cs="Arial"/>
        <w:bCs/>
        <w:sz w:val="18"/>
        <w:szCs w:val="18"/>
      </w:rPr>
      <w:t>prin</w:t>
    </w:r>
    <w:proofErr w:type="spellEnd"/>
    <w:r w:rsidRPr="001270A3">
      <w:rPr>
        <w:rFonts w:cs="Arial"/>
        <w:bCs/>
        <w:sz w:val="18"/>
        <w:szCs w:val="18"/>
      </w:rPr>
      <w:t xml:space="preserve"> </w:t>
    </w:r>
    <w:proofErr w:type="spellStart"/>
    <w:r w:rsidRPr="001270A3">
      <w:rPr>
        <w:rFonts w:cs="Arial"/>
        <w:bCs/>
        <w:sz w:val="18"/>
        <w:szCs w:val="18"/>
      </w:rPr>
      <w:t>Programul</w:t>
    </w:r>
    <w:proofErr w:type="spellEnd"/>
    <w:r w:rsidRPr="001270A3">
      <w:rPr>
        <w:rFonts w:cs="Arial"/>
        <w:bCs/>
        <w:sz w:val="18"/>
        <w:szCs w:val="18"/>
      </w:rPr>
      <w:t xml:space="preserve"> </w:t>
    </w:r>
    <w:proofErr w:type="spellStart"/>
    <w:r w:rsidRPr="001270A3">
      <w:rPr>
        <w:rFonts w:cs="Arial"/>
        <w:bCs/>
        <w:sz w:val="18"/>
        <w:szCs w:val="18"/>
      </w:rPr>
      <w:t>Educație</w:t>
    </w:r>
    <w:proofErr w:type="spellEnd"/>
    <w:r w:rsidRPr="001270A3">
      <w:rPr>
        <w:rFonts w:cs="Arial"/>
        <w:bCs/>
        <w:sz w:val="18"/>
        <w:szCs w:val="18"/>
      </w:rPr>
      <w:t xml:space="preserve"> </w:t>
    </w:r>
    <w:proofErr w:type="spellStart"/>
    <w:r w:rsidRPr="001270A3">
      <w:rPr>
        <w:rFonts w:cs="Arial"/>
        <w:bCs/>
        <w:sz w:val="18"/>
        <w:szCs w:val="18"/>
      </w:rPr>
      <w:t>și</w:t>
    </w:r>
    <w:proofErr w:type="spellEnd"/>
    <w:r w:rsidRPr="001270A3">
      <w:rPr>
        <w:rFonts w:cs="Arial"/>
        <w:bCs/>
        <w:sz w:val="18"/>
        <w:szCs w:val="18"/>
      </w:rPr>
      <w:t xml:space="preserve"> </w:t>
    </w:r>
    <w:proofErr w:type="spellStart"/>
    <w:r w:rsidRPr="001270A3">
      <w:rPr>
        <w:rFonts w:cs="Arial"/>
        <w:bCs/>
        <w:sz w:val="18"/>
        <w:szCs w:val="18"/>
      </w:rPr>
      <w:t>Ocupare</w:t>
    </w:r>
    <w:proofErr w:type="spellEnd"/>
    <w:r w:rsidRPr="001270A3">
      <w:rPr>
        <w:rFonts w:cs="Arial"/>
        <w:bCs/>
        <w:sz w:val="18"/>
        <w:szCs w:val="18"/>
      </w:rPr>
      <w:t xml:space="preserve"> 2021 – 2027</w:t>
    </w:r>
  </w:p>
  <w:p w14:paraId="3B1884EF" w14:textId="77777777" w:rsidR="00DE5966" w:rsidRPr="00743CE8" w:rsidRDefault="00DE5966" w:rsidP="00DE5966">
    <w:pPr>
      <w:pStyle w:val="Footer"/>
      <w:rPr>
        <w:sz w:val="8"/>
        <w:szCs w:val="14"/>
      </w:rPr>
    </w:pPr>
  </w:p>
  <w:p w14:paraId="099A0CA7" w14:textId="77777777" w:rsidR="00427C17" w:rsidRPr="00DE5966" w:rsidRDefault="00427C17" w:rsidP="00DE59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C0EE6" w14:textId="77777777" w:rsidR="00143210" w:rsidRDefault="00143210" w:rsidP="00CD5B3B">
      <w:r>
        <w:separator/>
      </w:r>
    </w:p>
  </w:footnote>
  <w:footnote w:type="continuationSeparator" w:id="0">
    <w:p w14:paraId="407C7957" w14:textId="77777777" w:rsidR="00143210" w:rsidRDefault="00143210" w:rsidP="00CD5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X="1134" w:tblpY="1"/>
      <w:tblOverlap w:val="never"/>
      <w:tblW w:w="921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14"/>
      <w:gridCol w:w="6"/>
    </w:tblGrid>
    <w:tr w:rsidR="007322B0" w14:paraId="71C4408A" w14:textId="77777777" w:rsidTr="000270BE">
      <w:tc>
        <w:tcPr>
          <w:tcW w:w="5103" w:type="dxa"/>
          <w:shd w:val="clear" w:color="auto" w:fill="auto"/>
        </w:tcPr>
        <w:tbl>
          <w:tblPr>
            <w:tblpPr w:leftFromText="180" w:rightFromText="180" w:vertAnchor="text" w:tblpY="1"/>
            <w:tblOverlap w:val="never"/>
            <w:tblW w:w="9214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103"/>
            <w:gridCol w:w="4111"/>
          </w:tblGrid>
          <w:tr w:rsidR="00D93E28" w14:paraId="4F9E9AAA" w14:textId="77777777" w:rsidTr="008F5938">
            <w:tc>
              <w:tcPr>
                <w:tcW w:w="5103" w:type="dxa"/>
                <w:shd w:val="clear" w:color="auto" w:fill="auto"/>
              </w:tcPr>
              <w:p w14:paraId="141D1CD6" w14:textId="54E2C59C" w:rsidR="00D93E28" w:rsidRPr="00CD5B3B" w:rsidRDefault="00D93E28" w:rsidP="00D93E28">
                <w:pPr>
                  <w:pStyle w:val="MediumGrid21"/>
                </w:pPr>
              </w:p>
            </w:tc>
            <w:tc>
              <w:tcPr>
                <w:tcW w:w="4111" w:type="dxa"/>
                <w:shd w:val="clear" w:color="auto" w:fill="auto"/>
                <w:vAlign w:val="center"/>
              </w:tcPr>
              <w:p w14:paraId="3BE80899" w14:textId="77777777" w:rsidR="00D93E28" w:rsidRDefault="00D93E28" w:rsidP="00D93E28">
                <w:pPr>
                  <w:pStyle w:val="MediumGrid21"/>
                  <w:jc w:val="right"/>
                </w:pPr>
              </w:p>
            </w:tc>
          </w:tr>
        </w:tbl>
        <w:p w14:paraId="12A057BC" w14:textId="77777777" w:rsidR="007322B0" w:rsidRPr="00CD5B3B" w:rsidRDefault="007322B0" w:rsidP="000270BE">
          <w:pPr>
            <w:pStyle w:val="MediumGrid21"/>
          </w:pPr>
        </w:p>
      </w:tc>
      <w:tc>
        <w:tcPr>
          <w:tcW w:w="4111" w:type="dxa"/>
          <w:shd w:val="clear" w:color="auto" w:fill="auto"/>
          <w:vAlign w:val="center"/>
        </w:tcPr>
        <w:p w14:paraId="2C5270F5" w14:textId="77777777" w:rsidR="007322B0" w:rsidRDefault="007322B0" w:rsidP="000270BE">
          <w:pPr>
            <w:pStyle w:val="MediumGrid21"/>
            <w:jc w:val="right"/>
          </w:pPr>
        </w:p>
      </w:tc>
    </w:tr>
  </w:tbl>
  <w:p w14:paraId="10ECF0A9" w14:textId="77777777" w:rsidR="00766E0E" w:rsidRPr="00CD5B3B" w:rsidRDefault="00766E0E" w:rsidP="000270BE">
    <w:pPr>
      <w:pStyle w:val="Header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96" w:type="dxa"/>
      <w:tblInd w:w="-9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2"/>
      <w:gridCol w:w="7868"/>
      <w:gridCol w:w="779"/>
      <w:gridCol w:w="1407"/>
      <w:gridCol w:w="10"/>
    </w:tblGrid>
    <w:tr w:rsidR="00A2126A" w14:paraId="6DF78532" w14:textId="77777777" w:rsidTr="00A2126A">
      <w:trPr>
        <w:gridBefore w:val="1"/>
        <w:wBefore w:w="232" w:type="dxa"/>
      </w:trPr>
      <w:tc>
        <w:tcPr>
          <w:tcW w:w="8647" w:type="dxa"/>
          <w:gridSpan w:val="2"/>
          <w:shd w:val="clear" w:color="auto" w:fill="auto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560"/>
            <w:gridCol w:w="3087"/>
          </w:tblGrid>
          <w:tr w:rsidR="00DE5966" w14:paraId="7E7381D6" w14:textId="77777777" w:rsidTr="008778D4">
            <w:trPr>
              <w:trHeight w:val="1130"/>
              <w:jc w:val="center"/>
            </w:trPr>
            <w:tc>
              <w:tcPr>
                <w:tcW w:w="3333" w:type="pct"/>
                <w:shd w:val="clear" w:color="auto" w:fill="auto"/>
                <w:vAlign w:val="center"/>
              </w:tcPr>
              <w:p w14:paraId="57E014BF" w14:textId="77777777" w:rsidR="00DE5966" w:rsidRPr="0092484F" w:rsidRDefault="00DE5966" w:rsidP="00DE5966">
                <w:pPr>
                  <w:pStyle w:val="Header"/>
                  <w:ind w:hanging="1476"/>
                  <w:rPr>
                    <w:rFonts w:ascii="Calibri" w:eastAsia="Calibri" w:hAnsi="Calibri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048F5FD" wp14:editId="7A11BF80">
                      <wp:extent cx="3222578" cy="676275"/>
                      <wp:effectExtent l="0" t="0" r="0" b="0"/>
                      <wp:docPr id="598046873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shd w:val="clear" w:color="auto" w:fill="auto"/>
                <w:vAlign w:val="center"/>
              </w:tcPr>
              <w:p w14:paraId="4A88D581" w14:textId="77777777" w:rsidR="00DE5966" w:rsidRPr="0092484F" w:rsidRDefault="00DE5966" w:rsidP="00DE5966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5EC947A" wp14:editId="3008D347">
                      <wp:extent cx="735330" cy="731520"/>
                      <wp:effectExtent l="0" t="0" r="7620" b="0"/>
                      <wp:docPr id="143503006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D7E1155" w14:textId="31BED934" w:rsidR="00A2126A" w:rsidRPr="00B44471" w:rsidRDefault="00A2126A" w:rsidP="00A2126A">
          <w:pPr>
            <w:pStyle w:val="MediumGrid21"/>
            <w:rPr>
              <w:lang w:val="ro-RO"/>
            </w:rPr>
          </w:pPr>
        </w:p>
      </w:tc>
      <w:tc>
        <w:tcPr>
          <w:tcW w:w="1417" w:type="dxa"/>
          <w:gridSpan w:val="2"/>
          <w:shd w:val="clear" w:color="auto" w:fill="auto"/>
          <w:vAlign w:val="center"/>
        </w:tcPr>
        <w:p w14:paraId="486BE330" w14:textId="37E6890E" w:rsidR="00A2126A" w:rsidRDefault="00A2126A" w:rsidP="00A2126A">
          <w:pPr>
            <w:pStyle w:val="MediumGrid21"/>
            <w:jc w:val="right"/>
          </w:pPr>
        </w:p>
      </w:tc>
    </w:tr>
    <w:tr w:rsidR="00EB68D1" w:rsidRPr="00EB68D1" w14:paraId="5DE52C02" w14:textId="77777777" w:rsidTr="00A2126A">
      <w:tblPrEx>
        <w:jc w:val="center"/>
        <w:tblInd w:w="0" w:type="dxa"/>
      </w:tblPrEx>
      <w:trPr>
        <w:gridAfter w:val="1"/>
        <w:wAfter w:w="10" w:type="dxa"/>
        <w:trHeight w:val="142"/>
        <w:jc w:val="center"/>
      </w:trPr>
      <w:tc>
        <w:tcPr>
          <w:tcW w:w="8100" w:type="dxa"/>
          <w:gridSpan w:val="2"/>
          <w:shd w:val="clear" w:color="auto" w:fill="auto"/>
        </w:tcPr>
        <w:p w14:paraId="2473477E" w14:textId="494E60B5" w:rsidR="00EB68D1" w:rsidRPr="00EB68D1" w:rsidRDefault="00EB68D1" w:rsidP="00EB68D1">
          <w:pPr>
            <w:spacing w:after="0" w:line="240" w:lineRule="auto"/>
            <w:ind w:left="0"/>
            <w:jc w:val="left"/>
            <w:rPr>
              <w:sz w:val="18"/>
              <w:szCs w:val="18"/>
              <w:lang w:val="ro-RO"/>
            </w:rPr>
          </w:pPr>
        </w:p>
      </w:tc>
      <w:tc>
        <w:tcPr>
          <w:tcW w:w="2186" w:type="dxa"/>
          <w:gridSpan w:val="2"/>
          <w:shd w:val="clear" w:color="auto" w:fill="auto"/>
          <w:vAlign w:val="center"/>
        </w:tcPr>
        <w:p w14:paraId="758A838A" w14:textId="1C377C3F" w:rsidR="00EB68D1" w:rsidRPr="00EB68D1" w:rsidRDefault="00EB68D1" w:rsidP="00EB68D1">
          <w:pPr>
            <w:spacing w:after="0" w:line="240" w:lineRule="auto"/>
            <w:ind w:left="0"/>
            <w:jc w:val="right"/>
            <w:rPr>
              <w:sz w:val="18"/>
              <w:szCs w:val="18"/>
            </w:rPr>
          </w:pPr>
        </w:p>
      </w:tc>
    </w:tr>
  </w:tbl>
  <w:p w14:paraId="3BD631B4" w14:textId="77777777" w:rsidR="00E562FC" w:rsidRDefault="00E562FC" w:rsidP="00E562FC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9051D"/>
    <w:multiLevelType w:val="hybridMultilevel"/>
    <w:tmpl w:val="A372D996"/>
    <w:lvl w:ilvl="0" w:tplc="CFD84A94"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D832DB"/>
    <w:multiLevelType w:val="hybridMultilevel"/>
    <w:tmpl w:val="77C2DA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3EC23A4"/>
    <w:multiLevelType w:val="hybridMultilevel"/>
    <w:tmpl w:val="1F4AACF6"/>
    <w:lvl w:ilvl="0" w:tplc="04090005">
      <w:start w:val="1"/>
      <w:numFmt w:val="bullet"/>
      <w:lvlText w:val=""/>
      <w:lvlJc w:val="left"/>
      <w:pPr>
        <w:ind w:left="724" w:hanging="360"/>
      </w:pPr>
      <w:rPr>
        <w:rFonts w:ascii="Wingdings" w:hAnsi="Wingdings" w:cs="Wingdings" w:hint="default"/>
      </w:rPr>
    </w:lvl>
    <w:lvl w:ilvl="1" w:tplc="0418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" w15:restartNumberingAfterBreak="0">
    <w:nsid w:val="45510366"/>
    <w:multiLevelType w:val="hybridMultilevel"/>
    <w:tmpl w:val="6B16C22A"/>
    <w:lvl w:ilvl="0" w:tplc="F9166830">
      <w:numFmt w:val="bullet"/>
      <w:lvlText w:val="-"/>
      <w:lvlJc w:val="left"/>
      <w:pPr>
        <w:ind w:left="720" w:hanging="360"/>
      </w:pPr>
      <w:rPr>
        <w:rFonts w:ascii="Mangal" w:eastAsia="Times New Roman" w:hAnsi="Mangal" w:cs="Mang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679EA"/>
    <w:multiLevelType w:val="hybridMultilevel"/>
    <w:tmpl w:val="073CCD3C"/>
    <w:lvl w:ilvl="0" w:tplc="E82EDE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47008"/>
    <w:multiLevelType w:val="hybridMultilevel"/>
    <w:tmpl w:val="A2EA82D4"/>
    <w:lvl w:ilvl="0" w:tplc="1DBAA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B357AE"/>
    <w:multiLevelType w:val="hybridMultilevel"/>
    <w:tmpl w:val="53DE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931616">
    <w:abstractNumId w:val="3"/>
  </w:num>
  <w:num w:numId="2" w16cid:durableId="413168150">
    <w:abstractNumId w:val="5"/>
  </w:num>
  <w:num w:numId="3" w16cid:durableId="71858118">
    <w:abstractNumId w:val="0"/>
  </w:num>
  <w:num w:numId="4" w16cid:durableId="261843151">
    <w:abstractNumId w:val="6"/>
  </w:num>
  <w:num w:numId="5" w16cid:durableId="980577735">
    <w:abstractNumId w:val="2"/>
  </w:num>
  <w:num w:numId="6" w16cid:durableId="121580450">
    <w:abstractNumId w:val="1"/>
  </w:num>
  <w:num w:numId="7" w16cid:durableId="19697062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F72"/>
    <w:rsid w:val="00004549"/>
    <w:rsid w:val="00010835"/>
    <w:rsid w:val="0002608C"/>
    <w:rsid w:val="000270BE"/>
    <w:rsid w:val="00032FEF"/>
    <w:rsid w:val="0003575F"/>
    <w:rsid w:val="00035845"/>
    <w:rsid w:val="00035C3C"/>
    <w:rsid w:val="000373AF"/>
    <w:rsid w:val="00042E51"/>
    <w:rsid w:val="0005118B"/>
    <w:rsid w:val="0005381A"/>
    <w:rsid w:val="00061D17"/>
    <w:rsid w:val="00074A6D"/>
    <w:rsid w:val="000C2098"/>
    <w:rsid w:val="000D1E7A"/>
    <w:rsid w:val="000E036F"/>
    <w:rsid w:val="000E0914"/>
    <w:rsid w:val="000F688A"/>
    <w:rsid w:val="00100F36"/>
    <w:rsid w:val="00102489"/>
    <w:rsid w:val="0013246B"/>
    <w:rsid w:val="0014036B"/>
    <w:rsid w:val="00143210"/>
    <w:rsid w:val="0015352B"/>
    <w:rsid w:val="00155340"/>
    <w:rsid w:val="00173347"/>
    <w:rsid w:val="00176423"/>
    <w:rsid w:val="001776D3"/>
    <w:rsid w:val="001C297E"/>
    <w:rsid w:val="001D47B2"/>
    <w:rsid w:val="001E7288"/>
    <w:rsid w:val="002035A4"/>
    <w:rsid w:val="002058F9"/>
    <w:rsid w:val="0021532B"/>
    <w:rsid w:val="00215934"/>
    <w:rsid w:val="002273DA"/>
    <w:rsid w:val="0023638B"/>
    <w:rsid w:val="0024077F"/>
    <w:rsid w:val="002426F8"/>
    <w:rsid w:val="00250052"/>
    <w:rsid w:val="00265090"/>
    <w:rsid w:val="002673A1"/>
    <w:rsid w:val="002939C2"/>
    <w:rsid w:val="002A0374"/>
    <w:rsid w:val="002A5742"/>
    <w:rsid w:val="002B64AF"/>
    <w:rsid w:val="002C59E9"/>
    <w:rsid w:val="002C67A6"/>
    <w:rsid w:val="002E0031"/>
    <w:rsid w:val="002F4086"/>
    <w:rsid w:val="0030085F"/>
    <w:rsid w:val="00301E1B"/>
    <w:rsid w:val="003070E3"/>
    <w:rsid w:val="003134B0"/>
    <w:rsid w:val="00332DB0"/>
    <w:rsid w:val="003710CA"/>
    <w:rsid w:val="00372585"/>
    <w:rsid w:val="00372B28"/>
    <w:rsid w:val="003754F2"/>
    <w:rsid w:val="00386FC4"/>
    <w:rsid w:val="00395093"/>
    <w:rsid w:val="003A2A08"/>
    <w:rsid w:val="003A4583"/>
    <w:rsid w:val="003A45F6"/>
    <w:rsid w:val="003A52D8"/>
    <w:rsid w:val="003D3D00"/>
    <w:rsid w:val="003E5154"/>
    <w:rsid w:val="00427C17"/>
    <w:rsid w:val="00433489"/>
    <w:rsid w:val="00441E15"/>
    <w:rsid w:val="00443AE8"/>
    <w:rsid w:val="00445860"/>
    <w:rsid w:val="004510F7"/>
    <w:rsid w:val="004559E2"/>
    <w:rsid w:val="00470E3C"/>
    <w:rsid w:val="004714D6"/>
    <w:rsid w:val="00473A26"/>
    <w:rsid w:val="00481E5A"/>
    <w:rsid w:val="004842BD"/>
    <w:rsid w:val="00490F15"/>
    <w:rsid w:val="00493AD5"/>
    <w:rsid w:val="00495A11"/>
    <w:rsid w:val="004D6759"/>
    <w:rsid w:val="004E3CBB"/>
    <w:rsid w:val="004E7E73"/>
    <w:rsid w:val="00503DD1"/>
    <w:rsid w:val="005114F1"/>
    <w:rsid w:val="00511D6E"/>
    <w:rsid w:val="0057501B"/>
    <w:rsid w:val="005A6C82"/>
    <w:rsid w:val="005B0684"/>
    <w:rsid w:val="005B2070"/>
    <w:rsid w:val="005E3E59"/>
    <w:rsid w:val="005E6FFA"/>
    <w:rsid w:val="005F77EC"/>
    <w:rsid w:val="00615F54"/>
    <w:rsid w:val="00625742"/>
    <w:rsid w:val="00637288"/>
    <w:rsid w:val="00651DB4"/>
    <w:rsid w:val="0066287E"/>
    <w:rsid w:val="00666023"/>
    <w:rsid w:val="00672A45"/>
    <w:rsid w:val="00673ED4"/>
    <w:rsid w:val="006A263E"/>
    <w:rsid w:val="006B528B"/>
    <w:rsid w:val="006C62D7"/>
    <w:rsid w:val="006E0046"/>
    <w:rsid w:val="006E1723"/>
    <w:rsid w:val="006E1F27"/>
    <w:rsid w:val="006F6666"/>
    <w:rsid w:val="00700E7D"/>
    <w:rsid w:val="00722BEC"/>
    <w:rsid w:val="007322B0"/>
    <w:rsid w:val="00736F2F"/>
    <w:rsid w:val="0074266C"/>
    <w:rsid w:val="007624E9"/>
    <w:rsid w:val="00766E0E"/>
    <w:rsid w:val="007914E2"/>
    <w:rsid w:val="007A3E7E"/>
    <w:rsid w:val="007A5B6D"/>
    <w:rsid w:val="007A79C7"/>
    <w:rsid w:val="007B005F"/>
    <w:rsid w:val="007B1E0D"/>
    <w:rsid w:val="007B663A"/>
    <w:rsid w:val="007C2824"/>
    <w:rsid w:val="007E5ABF"/>
    <w:rsid w:val="0080230C"/>
    <w:rsid w:val="008044A4"/>
    <w:rsid w:val="008420E4"/>
    <w:rsid w:val="00846443"/>
    <w:rsid w:val="0084765F"/>
    <w:rsid w:val="00872110"/>
    <w:rsid w:val="00887484"/>
    <w:rsid w:val="00896CE2"/>
    <w:rsid w:val="00897B9B"/>
    <w:rsid w:val="008A2AC0"/>
    <w:rsid w:val="008C2F4E"/>
    <w:rsid w:val="008C4503"/>
    <w:rsid w:val="008C6D51"/>
    <w:rsid w:val="008E3DA6"/>
    <w:rsid w:val="008F25C3"/>
    <w:rsid w:val="008F3460"/>
    <w:rsid w:val="00901C17"/>
    <w:rsid w:val="00904EDE"/>
    <w:rsid w:val="00911AA0"/>
    <w:rsid w:val="00915096"/>
    <w:rsid w:val="00926F66"/>
    <w:rsid w:val="009271A0"/>
    <w:rsid w:val="00937CA1"/>
    <w:rsid w:val="00944611"/>
    <w:rsid w:val="009568F3"/>
    <w:rsid w:val="00960165"/>
    <w:rsid w:val="009767DF"/>
    <w:rsid w:val="00984A4A"/>
    <w:rsid w:val="009B01A4"/>
    <w:rsid w:val="009C6BC7"/>
    <w:rsid w:val="009D41AF"/>
    <w:rsid w:val="009E175D"/>
    <w:rsid w:val="009E1FEE"/>
    <w:rsid w:val="009E6BE8"/>
    <w:rsid w:val="009F2D89"/>
    <w:rsid w:val="00A107D2"/>
    <w:rsid w:val="00A11F72"/>
    <w:rsid w:val="00A2126A"/>
    <w:rsid w:val="00A22C7B"/>
    <w:rsid w:val="00A23CE9"/>
    <w:rsid w:val="00A3512B"/>
    <w:rsid w:val="00A5062A"/>
    <w:rsid w:val="00A573A9"/>
    <w:rsid w:val="00A673BC"/>
    <w:rsid w:val="00A951AE"/>
    <w:rsid w:val="00A95404"/>
    <w:rsid w:val="00AA73C3"/>
    <w:rsid w:val="00AB0E1B"/>
    <w:rsid w:val="00AE26B4"/>
    <w:rsid w:val="00AE584F"/>
    <w:rsid w:val="00AF4B13"/>
    <w:rsid w:val="00B03ED6"/>
    <w:rsid w:val="00B06DE6"/>
    <w:rsid w:val="00B13BB4"/>
    <w:rsid w:val="00B2484B"/>
    <w:rsid w:val="00B27F88"/>
    <w:rsid w:val="00B303D4"/>
    <w:rsid w:val="00B305B6"/>
    <w:rsid w:val="00B42D4B"/>
    <w:rsid w:val="00B44471"/>
    <w:rsid w:val="00B44F13"/>
    <w:rsid w:val="00B44F44"/>
    <w:rsid w:val="00B7151A"/>
    <w:rsid w:val="00BA5326"/>
    <w:rsid w:val="00BC0BFA"/>
    <w:rsid w:val="00BD7D72"/>
    <w:rsid w:val="00BE283F"/>
    <w:rsid w:val="00BE7B02"/>
    <w:rsid w:val="00BF5D2D"/>
    <w:rsid w:val="00C05F49"/>
    <w:rsid w:val="00C1112F"/>
    <w:rsid w:val="00C1439B"/>
    <w:rsid w:val="00C176E4"/>
    <w:rsid w:val="00C20EF1"/>
    <w:rsid w:val="00C32E2C"/>
    <w:rsid w:val="00C50336"/>
    <w:rsid w:val="00C6554C"/>
    <w:rsid w:val="00C7340D"/>
    <w:rsid w:val="00C92DE1"/>
    <w:rsid w:val="00C94CC6"/>
    <w:rsid w:val="00CB2142"/>
    <w:rsid w:val="00CB58E0"/>
    <w:rsid w:val="00CC634F"/>
    <w:rsid w:val="00CD0C6C"/>
    <w:rsid w:val="00CD0F06"/>
    <w:rsid w:val="00CD5B3B"/>
    <w:rsid w:val="00CF4EAD"/>
    <w:rsid w:val="00D06E9C"/>
    <w:rsid w:val="00D0787B"/>
    <w:rsid w:val="00D51714"/>
    <w:rsid w:val="00D65EF7"/>
    <w:rsid w:val="00D86F1D"/>
    <w:rsid w:val="00D93008"/>
    <w:rsid w:val="00D93C41"/>
    <w:rsid w:val="00D93E28"/>
    <w:rsid w:val="00D9548D"/>
    <w:rsid w:val="00DA2A04"/>
    <w:rsid w:val="00DA455C"/>
    <w:rsid w:val="00DA68A6"/>
    <w:rsid w:val="00DB0F31"/>
    <w:rsid w:val="00DB15BD"/>
    <w:rsid w:val="00DD5B09"/>
    <w:rsid w:val="00DE410B"/>
    <w:rsid w:val="00DE5966"/>
    <w:rsid w:val="00DF42F3"/>
    <w:rsid w:val="00E037D5"/>
    <w:rsid w:val="00E32BA7"/>
    <w:rsid w:val="00E337C2"/>
    <w:rsid w:val="00E562FC"/>
    <w:rsid w:val="00E65A56"/>
    <w:rsid w:val="00E713D6"/>
    <w:rsid w:val="00E73094"/>
    <w:rsid w:val="00E74A9A"/>
    <w:rsid w:val="00E806D9"/>
    <w:rsid w:val="00E84885"/>
    <w:rsid w:val="00E95743"/>
    <w:rsid w:val="00EA0F6C"/>
    <w:rsid w:val="00EB370B"/>
    <w:rsid w:val="00EB4136"/>
    <w:rsid w:val="00EB62DC"/>
    <w:rsid w:val="00EB68D1"/>
    <w:rsid w:val="00EC62C6"/>
    <w:rsid w:val="00ED3CFC"/>
    <w:rsid w:val="00ED4EBE"/>
    <w:rsid w:val="00EF5CD5"/>
    <w:rsid w:val="00F20FDD"/>
    <w:rsid w:val="00F32839"/>
    <w:rsid w:val="00F40D54"/>
    <w:rsid w:val="00F64679"/>
    <w:rsid w:val="00F659E6"/>
    <w:rsid w:val="00F67D20"/>
    <w:rsid w:val="00F7414D"/>
    <w:rsid w:val="00F77807"/>
    <w:rsid w:val="00F87A38"/>
    <w:rsid w:val="00F90CAF"/>
    <w:rsid w:val="00F96869"/>
    <w:rsid w:val="00FA71E5"/>
    <w:rsid w:val="00FB6D27"/>
    <w:rsid w:val="00FC2E87"/>
    <w:rsid w:val="00FC3EDC"/>
    <w:rsid w:val="00FC4284"/>
    <w:rsid w:val="00FE081E"/>
    <w:rsid w:val="00FE0A73"/>
    <w:rsid w:val="00FE0A87"/>
    <w:rsid w:val="00FE2F2C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FAA3D8"/>
  <w14:defaultImageDpi w14:val="300"/>
  <w15:docId w15:val="{E7A55B50-694C-48F8-B32E-FA3CC34B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72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27C17"/>
    <w:rPr>
      <w:color w:val="0000FF"/>
      <w:u w:val="single"/>
    </w:rPr>
  </w:style>
  <w:style w:type="paragraph" w:styleId="PlainText">
    <w:name w:val="Plain Text"/>
    <w:basedOn w:val="Normal"/>
    <w:link w:val="PlainTextChar"/>
    <w:rsid w:val="00A22C7B"/>
    <w:pPr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22C7B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A2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  <w:jc w:val="left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A2A04"/>
    <w:rPr>
      <w:rFonts w:ascii="Courier New" w:eastAsia="Times New Roman" w:hAnsi="Courier New" w:cs="Courier New"/>
      <w:lang w:val="ro-RO" w:eastAsia="ro-RO"/>
    </w:rPr>
  </w:style>
  <w:style w:type="paragraph" w:styleId="ListParagraph">
    <w:name w:val="List Paragraph"/>
    <w:aliases w:val="Normal bullet 2,List Paragraph1"/>
    <w:basedOn w:val="Normal"/>
    <w:link w:val="ListParagraphChar"/>
    <w:uiPriority w:val="72"/>
    <w:qFormat/>
    <w:rsid w:val="00DE410B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DE410B"/>
    <w:pPr>
      <w:spacing w:line="240" w:lineRule="auto"/>
      <w:ind w:left="360"/>
      <w:jc w:val="left"/>
    </w:pPr>
    <w:rPr>
      <w:rFonts w:ascii="Century Gothic" w:eastAsia="Times New Roman" w:hAnsi="Century Gothic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DE410B"/>
    <w:rPr>
      <w:rFonts w:ascii="Century Gothic" w:eastAsia="Times New Roman" w:hAnsi="Century Gothic"/>
      <w:sz w:val="22"/>
      <w:szCs w:val="24"/>
      <w:lang w:val="ro-RO"/>
    </w:rPr>
  </w:style>
  <w:style w:type="character" w:customStyle="1" w:styleId="apple-converted-space">
    <w:name w:val="apple-converted-space"/>
    <w:basedOn w:val="DefaultParagraphFont"/>
    <w:rsid w:val="009D41A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B370B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B370B"/>
    <w:rPr>
      <w:rFonts w:ascii="Trebuchet MS" w:hAnsi="Trebuchet MS"/>
      <w:sz w:val="22"/>
      <w:szCs w:val="22"/>
    </w:rPr>
  </w:style>
  <w:style w:type="paragraph" w:styleId="NoSpacing">
    <w:name w:val="No Spacing"/>
    <w:uiPriority w:val="1"/>
    <w:qFormat/>
    <w:rsid w:val="00EB370B"/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EB370B"/>
    <w:rPr>
      <w:rFonts w:ascii="Times New Roman" w:eastAsia="Times New Roman" w:hAnsi="Times New Roman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02489"/>
  </w:style>
  <w:style w:type="character" w:customStyle="1" w:styleId="BodyTextChar">
    <w:name w:val="Body Text Char"/>
    <w:basedOn w:val="DefaultParagraphFont"/>
    <w:link w:val="BodyText"/>
    <w:uiPriority w:val="99"/>
    <w:semiHidden/>
    <w:rsid w:val="00102489"/>
    <w:rPr>
      <w:rFonts w:ascii="Trebuchet MS" w:hAnsi="Trebuchet MS"/>
      <w:sz w:val="22"/>
      <w:szCs w:val="22"/>
    </w:rPr>
  </w:style>
  <w:style w:type="paragraph" w:customStyle="1" w:styleId="Listparagraf1">
    <w:name w:val="Listă paragraf1"/>
    <w:basedOn w:val="Normal"/>
    <w:rsid w:val="00102489"/>
    <w:pPr>
      <w:spacing w:after="0" w:line="240" w:lineRule="auto"/>
      <w:ind w:left="720"/>
      <w:jc w:val="left"/>
    </w:pPr>
    <w:rPr>
      <w:rFonts w:ascii="Times New Roman" w:eastAsia="Calibri" w:hAnsi="Times New Roman"/>
      <w:sz w:val="24"/>
      <w:szCs w:val="24"/>
    </w:rPr>
  </w:style>
  <w:style w:type="character" w:customStyle="1" w:styleId="Bodytext8">
    <w:name w:val="Body text (8)_"/>
    <w:basedOn w:val="DefaultParagraphFont"/>
    <w:link w:val="Bodytext80"/>
    <w:rsid w:val="00C50336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Bodytext10">
    <w:name w:val="Body text (10)_"/>
    <w:basedOn w:val="DefaultParagraphFont"/>
    <w:link w:val="Bodytext100"/>
    <w:rsid w:val="00C50336"/>
    <w:rPr>
      <w:rFonts w:ascii="Trebuchet MS" w:eastAsia="Trebuchet MS" w:hAnsi="Trebuchet MS" w:cs="Trebuchet MS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C50336"/>
    <w:pPr>
      <w:widowControl w:val="0"/>
      <w:shd w:val="clear" w:color="auto" w:fill="FFFFFF"/>
      <w:spacing w:after="0" w:line="0" w:lineRule="atLeast"/>
      <w:ind w:left="0"/>
      <w:jc w:val="left"/>
    </w:pPr>
    <w:rPr>
      <w:rFonts w:eastAsia="Trebuchet MS" w:cs="Trebuchet MS"/>
      <w:b/>
      <w:bCs/>
      <w:sz w:val="20"/>
      <w:szCs w:val="20"/>
    </w:rPr>
  </w:style>
  <w:style w:type="paragraph" w:customStyle="1" w:styleId="Bodytext100">
    <w:name w:val="Body text (10)"/>
    <w:basedOn w:val="Normal"/>
    <w:link w:val="Bodytext10"/>
    <w:rsid w:val="00C50336"/>
    <w:pPr>
      <w:widowControl w:val="0"/>
      <w:shd w:val="clear" w:color="auto" w:fill="FFFFFF"/>
      <w:spacing w:after="480" w:line="0" w:lineRule="atLeast"/>
      <w:ind w:left="0" w:hanging="1540"/>
      <w:jc w:val="center"/>
    </w:pPr>
    <w:rPr>
      <w:rFonts w:eastAsia="Trebuchet MS" w:cs="Trebuchet MS"/>
      <w:sz w:val="20"/>
      <w:szCs w:val="20"/>
    </w:rPr>
  </w:style>
  <w:style w:type="character" w:customStyle="1" w:styleId="Bodytext10Exact">
    <w:name w:val="Body text (10) Exact"/>
    <w:basedOn w:val="DefaultParagraphFont"/>
    <w:rsid w:val="00C503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0336"/>
    <w:pPr>
      <w:spacing w:after="0" w:line="240" w:lineRule="auto"/>
      <w:ind w:left="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0336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C50336"/>
    <w:rPr>
      <w:vertAlign w:val="superscript"/>
    </w:rPr>
  </w:style>
  <w:style w:type="character" w:customStyle="1" w:styleId="Bodytext2">
    <w:name w:val="Body text (2)_"/>
    <w:basedOn w:val="DefaultParagraphFont"/>
    <w:link w:val="Bodytext20"/>
    <w:rsid w:val="0013246B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3246B"/>
    <w:pPr>
      <w:widowControl w:val="0"/>
      <w:shd w:val="clear" w:color="auto" w:fill="FFFFFF"/>
      <w:spacing w:before="360" w:after="0" w:line="290" w:lineRule="exact"/>
      <w:ind w:left="0" w:hanging="640"/>
    </w:pPr>
    <w:rPr>
      <w:rFonts w:ascii="Times New Roman" w:eastAsia="Times New Roman" w:hAnsi="Times New Roman"/>
      <w:sz w:val="21"/>
      <w:szCs w:val="21"/>
    </w:rPr>
  </w:style>
  <w:style w:type="character" w:customStyle="1" w:styleId="Bodytext2TrebuchetMS">
    <w:name w:val="Body text (2) + Trebuchet MS"/>
    <w:aliases w:val="10 pt,Table caption (5) + Trebuchet MS,9 pt"/>
    <w:basedOn w:val="Bodytext2"/>
    <w:rsid w:val="0013246B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o-RO" w:eastAsia="ro-RO" w:bidi="ro-RO"/>
    </w:rPr>
  </w:style>
  <w:style w:type="character" w:customStyle="1" w:styleId="Tablecaption4">
    <w:name w:val="Table caption (4)_"/>
    <w:basedOn w:val="DefaultParagraphFont"/>
    <w:link w:val="Tablecaption40"/>
    <w:rsid w:val="0013246B"/>
    <w:rPr>
      <w:rFonts w:ascii="Trebuchet MS" w:eastAsia="Trebuchet MS" w:hAnsi="Trebuchet MS" w:cs="Trebuchet MS"/>
      <w:shd w:val="clear" w:color="auto" w:fill="FFFFFF"/>
    </w:rPr>
  </w:style>
  <w:style w:type="paragraph" w:customStyle="1" w:styleId="Tablecaption40">
    <w:name w:val="Table caption (4)"/>
    <w:basedOn w:val="Normal"/>
    <w:link w:val="Tablecaption4"/>
    <w:rsid w:val="0013246B"/>
    <w:pPr>
      <w:widowControl w:val="0"/>
      <w:shd w:val="clear" w:color="auto" w:fill="FFFFFF"/>
      <w:spacing w:after="0" w:line="233" w:lineRule="exact"/>
      <w:ind w:left="0"/>
      <w:jc w:val="left"/>
    </w:pPr>
    <w:rPr>
      <w:rFonts w:eastAsia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2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amelia.PaCURAR\Application%20Data\Microsoft\&#350;abloane\Antet%20nou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65D1C-9816-4B45-BA11-6A745F78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nou</Template>
  <TotalTime>33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1099</CharactersWithSpaces>
  <SharedDoc>false</SharedDoc>
  <HLinks>
    <vt:vector size="12" baseType="variant">
      <vt:variant>
        <vt:i4>458869</vt:i4>
      </vt:variant>
      <vt:variant>
        <vt:i4>6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  <vt:variant>
        <vt:i4>458869</vt:i4>
      </vt:variant>
      <vt:variant>
        <vt:i4>3</vt:i4>
      </vt:variant>
      <vt:variant>
        <vt:i4>0</vt:i4>
      </vt:variant>
      <vt:variant>
        <vt:i4>5</vt:i4>
      </vt:variant>
      <vt:variant>
        <vt:lpwstr>mailto:ajofm@ab.anofm.ro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PaCURAR</dc:creator>
  <cp:lastModifiedBy>Alina Cristina Marc</cp:lastModifiedBy>
  <cp:revision>23</cp:revision>
  <cp:lastPrinted>2025-05-29T10:58:00Z</cp:lastPrinted>
  <dcterms:created xsi:type="dcterms:W3CDTF">2018-07-30T06:10:00Z</dcterms:created>
  <dcterms:modified xsi:type="dcterms:W3CDTF">2025-06-19T10:04:00Z</dcterms:modified>
</cp:coreProperties>
</file>